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8128C" w14:textId="77777777" w:rsidR="005940E5" w:rsidRDefault="005940E5">
      <w:r>
        <w:rPr>
          <w:noProof/>
          <w:lang w:val="en-NZ" w:eastAsia="en-NZ"/>
        </w:rPr>
        <mc:AlternateContent>
          <mc:Choice Requires="wpg">
            <w:drawing>
              <wp:inline distT="0" distB="0" distL="0" distR="0" wp14:anchorId="357117D1" wp14:editId="3EF579AE">
                <wp:extent cx="7030720" cy="4368800"/>
                <wp:effectExtent l="0" t="0" r="5080" b="0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720" cy="4368800"/>
                          <a:chOff x="0" y="-117494"/>
                          <a:chExt cx="7077456" cy="5832009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528978" y="-117494"/>
                            <a:ext cx="3568958" cy="5832009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39297" w14:textId="77777777" w:rsidR="005940E5" w:rsidRPr="0016282D" w:rsidRDefault="005940E5" w:rsidP="0016282D">
                              <w:pPr>
                                <w:pStyle w:val="Intro"/>
                              </w:pPr>
                            </w:p>
                            <w:p w14:paraId="1E0BA46E" w14:textId="77777777" w:rsidR="00873417" w:rsidRPr="00873417" w:rsidRDefault="00873417" w:rsidP="000446B5">
                              <w:pPr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3FAFCB9B" w14:textId="77777777" w:rsidR="00873417" w:rsidRPr="008724A3" w:rsidRDefault="008724A3" w:rsidP="0016282D">
                              <w:pPr>
                                <w:pStyle w:val="Title"/>
                                <w:rPr>
                                  <w:lang w:val="mi-NZ"/>
                                </w:rPr>
                              </w:pPr>
                              <w:r w:rsidRPr="008724A3">
                                <w:rPr>
                                  <w:sz w:val="56"/>
                                  <w:szCs w:val="56"/>
                                </w:rPr>
                                <w:t>Kotahitanga</w:t>
                              </w:r>
                              <w:r>
                                <w:t xml:space="preserve"> </w:t>
                              </w:r>
                              <w:r w:rsidRPr="008724A3">
                                <w:rPr>
                                  <w:sz w:val="56"/>
                                  <w:szCs w:val="56"/>
                                </w:rPr>
                                <w:t>W</w:t>
                              </w:r>
                              <w:r w:rsidRPr="008724A3">
                                <w:rPr>
                                  <w:sz w:val="56"/>
                                  <w:szCs w:val="56"/>
                                  <w:lang w:val="mi-NZ"/>
                                </w:rPr>
                                <w:t>ānanga</w:t>
                              </w:r>
                            </w:p>
                            <w:p w14:paraId="5622C343" w14:textId="77777777" w:rsidR="00873417" w:rsidRPr="008724A3" w:rsidRDefault="00873417" w:rsidP="008724A3"/>
                            <w:p w14:paraId="0EA9C5E6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2219B2E4" w14:textId="77777777" w:rsidR="00873417" w:rsidRPr="000446B5" w:rsidRDefault="008724A3" w:rsidP="0016282D">
                              <w:pPr>
                                <w:pStyle w:val="Date"/>
                                <w:rPr>
                                  <w:sz w:val="24"/>
                                  <w:szCs w:val="52"/>
                                </w:rPr>
                              </w:pPr>
                              <w:r w:rsidRPr="000446B5">
                                <w:rPr>
                                  <w:sz w:val="24"/>
                                  <w:szCs w:val="52"/>
                                </w:rPr>
                                <w:t>Tuesday 2 May 2023</w:t>
                              </w:r>
                            </w:p>
                            <w:p w14:paraId="4EF0A05B" w14:textId="77777777" w:rsidR="00873417" w:rsidRPr="000446B5" w:rsidRDefault="008724A3" w:rsidP="0016282D">
                              <w:pPr>
                                <w:pStyle w:val="Time"/>
                                <w:rPr>
                                  <w:sz w:val="24"/>
                                  <w:szCs w:val="52"/>
                                </w:rPr>
                              </w:pPr>
                              <w:r w:rsidRPr="000446B5">
                                <w:rPr>
                                  <w:sz w:val="24"/>
                                  <w:szCs w:val="52"/>
                                </w:rPr>
                                <w:t>9.30am – 2pm</w:t>
                              </w:r>
                            </w:p>
                            <w:p w14:paraId="63CDEF04" w14:textId="05168CD3" w:rsidR="00873417" w:rsidRPr="006570F7" w:rsidRDefault="008724A3" w:rsidP="000446B5">
                              <w:pPr>
                                <w:pStyle w:val="Time"/>
                                <w:jc w:val="left"/>
                                <w:rPr>
                                  <w:b/>
                                  <w:color w:val="auto"/>
                                  <w:sz w:val="28"/>
                                </w:rPr>
                              </w:pPr>
                              <w:r w:rsidRPr="006570F7">
                                <w:rPr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117D1" id="Group 5" o:spid="_x0000_s1026" alt="&quot;&quot;" style="width:553.6pt;height:344pt;mso-position-horizontal-relative:char;mso-position-vertical-relative:line" coordorigin=",-1174" coordsize="70774,58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5289;top:-1174;width:35690;height:5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" adj="19713,0" fillcolor="#a50021 [3204]" stroked="f" strokeweight="1.25pt">
                  <v:textbox inset=",64.8pt">
                    <w:txbxContent>
                      <w:p w14:paraId="62B39297" w14:textId="77777777" w:rsidR="005940E5" w:rsidRPr="0016282D" w:rsidRDefault="005940E5" w:rsidP="0016282D">
                        <w:pPr>
                          <w:pStyle w:val="Intro"/>
                        </w:pPr>
                      </w:p>
                      <w:p w14:paraId="1E0BA46E" w14:textId="77777777" w:rsidR="00873417" w:rsidRPr="00873417" w:rsidRDefault="00873417" w:rsidP="000446B5">
                        <w:pPr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3FAFCB9B" w14:textId="77777777" w:rsidR="00873417" w:rsidRPr="008724A3" w:rsidRDefault="008724A3" w:rsidP="0016282D">
                        <w:pPr>
                          <w:pStyle w:val="Title"/>
                          <w:rPr>
                            <w:lang w:val="mi-NZ"/>
                          </w:rPr>
                        </w:pPr>
                        <w:r w:rsidRPr="008724A3">
                          <w:rPr>
                            <w:sz w:val="56"/>
                            <w:szCs w:val="56"/>
                          </w:rPr>
                          <w:t>Kotahitanga</w:t>
                        </w:r>
                        <w:r>
                          <w:t xml:space="preserve"> </w:t>
                        </w:r>
                        <w:r w:rsidRPr="008724A3">
                          <w:rPr>
                            <w:sz w:val="56"/>
                            <w:szCs w:val="56"/>
                          </w:rPr>
                          <w:t>W</w:t>
                        </w:r>
                        <w:r w:rsidRPr="008724A3">
                          <w:rPr>
                            <w:sz w:val="56"/>
                            <w:szCs w:val="56"/>
                            <w:lang w:val="mi-NZ"/>
                          </w:rPr>
                          <w:t>ānanga</w:t>
                        </w:r>
                      </w:p>
                      <w:p w14:paraId="5622C343" w14:textId="77777777" w:rsidR="00873417" w:rsidRPr="008724A3" w:rsidRDefault="00873417" w:rsidP="008724A3"/>
                      <w:p w14:paraId="0EA9C5E6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2219B2E4" w14:textId="77777777" w:rsidR="00873417" w:rsidRPr="000446B5" w:rsidRDefault="008724A3" w:rsidP="0016282D">
                        <w:pPr>
                          <w:pStyle w:val="Date"/>
                          <w:rPr>
                            <w:sz w:val="24"/>
                            <w:szCs w:val="52"/>
                          </w:rPr>
                        </w:pPr>
                        <w:r w:rsidRPr="000446B5">
                          <w:rPr>
                            <w:sz w:val="24"/>
                            <w:szCs w:val="52"/>
                          </w:rPr>
                          <w:t>Tuesday 2 May 2023</w:t>
                        </w:r>
                      </w:p>
                      <w:p w14:paraId="4EF0A05B" w14:textId="77777777" w:rsidR="00873417" w:rsidRPr="000446B5" w:rsidRDefault="008724A3" w:rsidP="0016282D">
                        <w:pPr>
                          <w:pStyle w:val="Time"/>
                          <w:rPr>
                            <w:sz w:val="24"/>
                            <w:szCs w:val="52"/>
                          </w:rPr>
                        </w:pPr>
                        <w:r w:rsidRPr="000446B5">
                          <w:rPr>
                            <w:sz w:val="24"/>
                            <w:szCs w:val="52"/>
                          </w:rPr>
                          <w:t>9.30am – 2pm</w:t>
                        </w:r>
                      </w:p>
                      <w:p w14:paraId="63CDEF04" w14:textId="05168CD3" w:rsidR="00873417" w:rsidRPr="006570F7" w:rsidRDefault="008724A3" w:rsidP="000446B5">
                        <w:pPr>
                          <w:pStyle w:val="Time"/>
                          <w:jc w:val="left"/>
                          <w:rPr>
                            <w:b/>
                            <w:color w:val="auto"/>
                            <w:sz w:val="28"/>
                          </w:rPr>
                        </w:pPr>
                        <w:r w:rsidRPr="006570F7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4678"/>
        <w:gridCol w:w="5476"/>
      </w:tblGrid>
      <w:tr w:rsidR="00B617C9" w14:paraId="6437C786" w14:textId="77777777" w:rsidTr="000A1901">
        <w:trPr>
          <w:trHeight w:val="4332"/>
          <w:jc w:val="center"/>
        </w:trPr>
        <w:tc>
          <w:tcPr>
            <w:tcW w:w="4678" w:type="dxa"/>
            <w:vAlign w:val="bottom"/>
          </w:tcPr>
          <w:p w14:paraId="30DB7602" w14:textId="77777777" w:rsidR="00C171BE" w:rsidRPr="009C303A" w:rsidRDefault="00C171BE" w:rsidP="008724A3">
            <w:pPr>
              <w:ind w:left="0"/>
              <w:rPr>
                <w:bCs/>
                <w:sz w:val="28"/>
                <w:szCs w:val="28"/>
              </w:rPr>
            </w:pPr>
            <w:r w:rsidRPr="009C303A">
              <w:rPr>
                <w:bCs/>
                <w:sz w:val="28"/>
                <w:szCs w:val="28"/>
              </w:rPr>
              <w:t>Join from PC, Mac, Linux, iOS or Android: </w:t>
            </w:r>
            <w:hyperlink r:id="rId13" w:tgtFrame="_blank" w:history="1">
              <w:r w:rsidRPr="009C303A">
                <w:rPr>
                  <w:bCs/>
                  <w:sz w:val="28"/>
                  <w:szCs w:val="28"/>
                  <w:u w:val="single"/>
                </w:rPr>
                <w:t xml:space="preserve">Click Here </w:t>
              </w:r>
              <w:r w:rsidRPr="009C303A">
                <w:rPr>
                  <w:bCs/>
                  <w:sz w:val="28"/>
                  <w:szCs w:val="28"/>
                </w:rPr>
                <w:t>to Join</w:t>
              </w:r>
            </w:hyperlink>
            <w:r w:rsidRPr="009C303A">
              <w:rPr>
                <w:bCs/>
                <w:sz w:val="28"/>
                <w:szCs w:val="28"/>
              </w:rPr>
              <w:br/>
              <w:t>Passcode: 166544</w:t>
            </w:r>
            <w:r w:rsidRPr="009C303A">
              <w:rPr>
                <w:bCs/>
                <w:sz w:val="28"/>
                <w:szCs w:val="28"/>
              </w:rPr>
              <w:br/>
            </w:r>
          </w:p>
          <w:p w14:paraId="0EFC63CC" w14:textId="171C39A0" w:rsidR="00B617C9" w:rsidRPr="000446B5" w:rsidRDefault="008724A3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9.30am  Whakatau and opening comments by </w:t>
            </w:r>
            <w:r w:rsidR="000446B5" w:rsidRPr="000446B5">
              <w:rPr>
                <w:b/>
                <w:bCs/>
              </w:rPr>
              <w:t>H</w:t>
            </w:r>
            <w:r w:rsidRPr="000446B5">
              <w:rPr>
                <w:b/>
                <w:bCs/>
              </w:rPr>
              <w:t>aukāinga</w:t>
            </w:r>
          </w:p>
          <w:p w14:paraId="038D41E9" w14:textId="29476F87" w:rsidR="008724A3" w:rsidRPr="000446B5" w:rsidRDefault="008724A3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9.45am  Introduction and </w:t>
            </w:r>
            <w:r w:rsidR="000446B5" w:rsidRPr="000446B5">
              <w:rPr>
                <w:b/>
                <w:bCs/>
              </w:rPr>
              <w:t>W</w:t>
            </w:r>
            <w:r w:rsidRPr="000446B5">
              <w:rPr>
                <w:b/>
                <w:bCs/>
              </w:rPr>
              <w:t>hakawhanungatanga – Te Huia Bill Hamilton and Sharn Cassady</w:t>
            </w:r>
          </w:p>
          <w:p w14:paraId="5D262EFB" w14:textId="77777777" w:rsidR="008724A3" w:rsidRPr="000446B5" w:rsidRDefault="008724A3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>10am  Valuing Mātauranga – Te Arawa</w:t>
            </w:r>
          </w:p>
          <w:p w14:paraId="1CE53AE3" w14:textId="77777777" w:rsidR="008724A3" w:rsidRPr="000446B5" w:rsidRDefault="008724A3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10.30am  Pou Tikanga – </w:t>
            </w:r>
            <w:r w:rsidRPr="000446B5">
              <w:rPr>
                <w:b/>
                <w:bCs/>
                <w:i/>
              </w:rPr>
              <w:t xml:space="preserve">How is kotahitanga being integrated across the Pou </w:t>
            </w:r>
            <w:r w:rsidR="00DA2A4D" w:rsidRPr="000446B5">
              <w:rPr>
                <w:b/>
                <w:bCs/>
              </w:rPr>
              <w:t>– Professor Margaret Mutu and Te Huia Hamilton</w:t>
            </w:r>
          </w:p>
          <w:p w14:paraId="2110D8EE" w14:textId="77777777" w:rsidR="00DA2A4D" w:rsidRPr="000446B5" w:rsidRDefault="00DA2A4D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>10.45am  Pou Tahua – Jamie Tuuta</w:t>
            </w:r>
          </w:p>
          <w:p w14:paraId="1E5EDA5C" w14:textId="0F4D0E3D" w:rsidR="00DA2A4D" w:rsidRPr="000446B5" w:rsidRDefault="00DA2A4D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11.00am  Maori </w:t>
            </w:r>
            <w:r w:rsidR="000446B5" w:rsidRPr="000446B5">
              <w:rPr>
                <w:b/>
                <w:bCs/>
              </w:rPr>
              <w:t>W</w:t>
            </w:r>
            <w:r w:rsidRPr="000446B5">
              <w:rPr>
                <w:b/>
                <w:bCs/>
              </w:rPr>
              <w:t xml:space="preserve">omens </w:t>
            </w:r>
            <w:r w:rsidR="000446B5" w:rsidRPr="000446B5">
              <w:rPr>
                <w:b/>
                <w:bCs/>
              </w:rPr>
              <w:t>W</w:t>
            </w:r>
            <w:r w:rsidRPr="000446B5">
              <w:rPr>
                <w:b/>
                <w:bCs/>
              </w:rPr>
              <w:t xml:space="preserve">elfare </w:t>
            </w:r>
            <w:r w:rsidR="000446B5" w:rsidRPr="000446B5">
              <w:rPr>
                <w:b/>
                <w:bCs/>
              </w:rPr>
              <w:t>Le</w:t>
            </w:r>
            <w:r w:rsidRPr="000446B5">
              <w:rPr>
                <w:b/>
                <w:bCs/>
              </w:rPr>
              <w:t xml:space="preserve">ague – </w:t>
            </w:r>
            <w:r w:rsidRPr="000446B5">
              <w:rPr>
                <w:b/>
                <w:bCs/>
                <w:i/>
              </w:rPr>
              <w:t xml:space="preserve">Kotahitanga </w:t>
            </w:r>
            <w:r w:rsidRPr="000446B5">
              <w:rPr>
                <w:b/>
                <w:bCs/>
              </w:rPr>
              <w:t>-Dr Hope Tupara</w:t>
            </w:r>
          </w:p>
          <w:p w14:paraId="37EBC23B" w14:textId="6FF98F25" w:rsidR="00DA2A4D" w:rsidRPr="000446B5" w:rsidRDefault="00DA2A4D" w:rsidP="008724A3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11.15am </w:t>
            </w:r>
            <w:r w:rsidR="000446B5" w:rsidRPr="000446B5">
              <w:rPr>
                <w:b/>
                <w:bCs/>
              </w:rPr>
              <w:t>Pou Taiao – Tina Porou</w:t>
            </w:r>
          </w:p>
          <w:p w14:paraId="6A871DDC" w14:textId="4458A1F3" w:rsidR="00EC7835" w:rsidRPr="000446B5" w:rsidRDefault="00DA2A4D" w:rsidP="00BF2A06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11.25am  </w:t>
            </w:r>
            <w:r w:rsidR="000446B5" w:rsidRPr="000446B5">
              <w:rPr>
                <w:b/>
                <w:bCs/>
              </w:rPr>
              <w:t>Pou Take Ahuarangi  - Lisa Tumaahi</w:t>
            </w:r>
          </w:p>
        </w:tc>
        <w:tc>
          <w:tcPr>
            <w:tcW w:w="5476" w:type="dxa"/>
            <w:vAlign w:val="center"/>
          </w:tcPr>
          <w:p w14:paraId="5C916540" w14:textId="1749C1CB" w:rsidR="00B617C9" w:rsidRPr="000446B5" w:rsidRDefault="00EC7835" w:rsidP="00EC7835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11.40am – The universal impacts of global warming and the responses required to survive the climate crises </w:t>
            </w:r>
            <w:r w:rsidRPr="000446B5">
              <w:rPr>
                <w:b/>
                <w:bCs/>
              </w:rPr>
              <w:softHyphen/>
              <w:t>– Mike Smith</w:t>
            </w:r>
          </w:p>
          <w:p w14:paraId="50E62A68" w14:textId="77777777" w:rsidR="00EC7835" w:rsidRPr="000446B5" w:rsidRDefault="00EC7835" w:rsidP="00EC7835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>11.55am Pou Tangata – Dame Naida Glavish and Rahui Papa</w:t>
            </w:r>
          </w:p>
          <w:p w14:paraId="28F5AFAD" w14:textId="425FCB01" w:rsidR="00EC7835" w:rsidRPr="000446B5" w:rsidRDefault="00EC7835" w:rsidP="00EC7835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12.15pm  NZ </w:t>
            </w:r>
            <w:r w:rsidR="000446B5" w:rsidRPr="000446B5">
              <w:rPr>
                <w:b/>
                <w:bCs/>
              </w:rPr>
              <w:t>Māori</w:t>
            </w:r>
            <w:r w:rsidRPr="000446B5">
              <w:rPr>
                <w:b/>
                <w:bCs/>
              </w:rPr>
              <w:t xml:space="preserve"> Council – </w:t>
            </w:r>
            <w:r w:rsidRPr="000446B5">
              <w:rPr>
                <w:b/>
                <w:bCs/>
                <w:i/>
              </w:rPr>
              <w:t xml:space="preserve">Kotahitanga: Lessons from the Past, Guidance for the Future </w:t>
            </w:r>
            <w:r w:rsidRPr="000446B5">
              <w:rPr>
                <w:b/>
                <w:bCs/>
              </w:rPr>
              <w:t>– Peter Fraser</w:t>
            </w:r>
          </w:p>
          <w:p w14:paraId="746135CB" w14:textId="4D7DD3A8" w:rsidR="00EC7835" w:rsidRPr="000446B5" w:rsidRDefault="00EC7835" w:rsidP="00EC7835">
            <w:pPr>
              <w:ind w:left="0"/>
              <w:rPr>
                <w:b/>
                <w:bCs/>
              </w:rPr>
            </w:pPr>
            <w:r w:rsidRPr="000446B5">
              <w:rPr>
                <w:b/>
                <w:bCs/>
              </w:rPr>
              <w:t xml:space="preserve">12.30pm Participant voices and reflections – </w:t>
            </w:r>
            <w:r w:rsidRPr="000446B5">
              <w:rPr>
                <w:b/>
                <w:bCs/>
                <w:iCs/>
              </w:rPr>
              <w:t>What can we all do to strengthen kotahitanga for wh</w:t>
            </w:r>
            <w:r w:rsidR="000446B5" w:rsidRPr="000446B5">
              <w:rPr>
                <w:b/>
                <w:bCs/>
                <w:iCs/>
                <w:lang w:val="mi-NZ"/>
              </w:rPr>
              <w:t>ā</w:t>
            </w:r>
            <w:r w:rsidRPr="000446B5">
              <w:rPr>
                <w:b/>
                <w:bCs/>
                <w:iCs/>
              </w:rPr>
              <w:t xml:space="preserve">nau, hapu, iwi and </w:t>
            </w:r>
            <w:r w:rsidR="000446B5" w:rsidRPr="000446B5">
              <w:rPr>
                <w:b/>
                <w:bCs/>
                <w:iCs/>
              </w:rPr>
              <w:t>Māori</w:t>
            </w:r>
            <w:r w:rsidRPr="000446B5">
              <w:rPr>
                <w:b/>
                <w:bCs/>
                <w:iCs/>
              </w:rPr>
              <w:t xml:space="preserve"> organisations?</w:t>
            </w:r>
          </w:p>
          <w:p w14:paraId="5059A48E" w14:textId="553BA96B" w:rsidR="00EC7835" w:rsidRPr="000446B5" w:rsidRDefault="00FE264A" w:rsidP="00EC7835">
            <w:pPr>
              <w:ind w:left="0"/>
              <w:rPr>
                <w:b/>
                <w:bCs/>
                <w:lang w:val="mi-NZ"/>
              </w:rPr>
            </w:pPr>
            <w:r w:rsidRPr="000446B5">
              <w:rPr>
                <w:b/>
                <w:bCs/>
              </w:rPr>
              <w:t>1.</w:t>
            </w:r>
            <w:r w:rsidR="000446B5" w:rsidRPr="000446B5">
              <w:rPr>
                <w:b/>
                <w:bCs/>
              </w:rPr>
              <w:t>20</w:t>
            </w:r>
            <w:r w:rsidRPr="000446B5">
              <w:rPr>
                <w:b/>
                <w:bCs/>
              </w:rPr>
              <w:t>pm  Wh</w:t>
            </w:r>
            <w:r w:rsidRPr="000446B5">
              <w:rPr>
                <w:b/>
                <w:bCs/>
                <w:lang w:val="mi-NZ"/>
              </w:rPr>
              <w:t>ānau Rangatiratanga Project – Kym Hamilt</w:t>
            </w:r>
            <w:r w:rsidR="000446B5" w:rsidRPr="000446B5">
              <w:rPr>
                <w:b/>
                <w:bCs/>
                <w:lang w:val="mi-NZ"/>
              </w:rPr>
              <w:t>o</w:t>
            </w:r>
            <w:r w:rsidRPr="000446B5">
              <w:rPr>
                <w:b/>
                <w:bCs/>
                <w:lang w:val="mi-NZ"/>
              </w:rPr>
              <w:t>n</w:t>
            </w:r>
            <w:r w:rsidR="000446B5" w:rsidRPr="000446B5">
              <w:rPr>
                <w:b/>
                <w:bCs/>
                <w:lang w:val="mi-NZ"/>
              </w:rPr>
              <w:t xml:space="preserve"> – Pou Tikanga technician</w:t>
            </w:r>
          </w:p>
          <w:p w14:paraId="1A0AC683" w14:textId="77777777" w:rsidR="00FE264A" w:rsidRPr="000446B5" w:rsidRDefault="00FE264A" w:rsidP="00EC7835">
            <w:pPr>
              <w:ind w:left="0"/>
              <w:rPr>
                <w:b/>
                <w:bCs/>
                <w:lang w:val="mi-NZ"/>
              </w:rPr>
            </w:pPr>
            <w:r w:rsidRPr="000446B5">
              <w:rPr>
                <w:b/>
                <w:bCs/>
                <w:lang w:val="mi-NZ"/>
              </w:rPr>
              <w:t>1.40pm Clos</w:t>
            </w:r>
            <w:r w:rsidR="000A1901" w:rsidRPr="000446B5">
              <w:rPr>
                <w:b/>
                <w:bCs/>
                <w:lang w:val="mi-NZ"/>
              </w:rPr>
              <w:t>ing remarks – Professor Margaret Mutu, Te Huia Hamilton</w:t>
            </w:r>
          </w:p>
          <w:p w14:paraId="483A4140" w14:textId="77777777" w:rsidR="00B617C9" w:rsidRDefault="000A1901" w:rsidP="00BF2A06">
            <w:pPr>
              <w:ind w:left="0"/>
              <w:rPr>
                <w:b/>
                <w:bCs/>
                <w:lang w:val="mi-NZ"/>
              </w:rPr>
            </w:pPr>
            <w:r w:rsidRPr="000446B5">
              <w:rPr>
                <w:b/>
                <w:bCs/>
                <w:lang w:val="mi-NZ"/>
              </w:rPr>
              <w:t>1.50pm  Closing remarks – Haukāinga</w:t>
            </w:r>
          </w:p>
          <w:p w14:paraId="2A6E4AC9" w14:textId="1EA12244" w:rsidR="000446B5" w:rsidRPr="000446B5" w:rsidRDefault="000446B5" w:rsidP="00BF2A06">
            <w:pPr>
              <w:ind w:left="0"/>
              <w:rPr>
                <w:b/>
                <w:bCs/>
              </w:rPr>
            </w:pPr>
            <w:r>
              <w:rPr>
                <w:b/>
                <w:bCs/>
                <w:lang w:val="mi-NZ"/>
              </w:rPr>
              <w:t>Kua oti: 2.15pm</w:t>
            </w:r>
          </w:p>
        </w:tc>
      </w:tr>
    </w:tbl>
    <w:p w14:paraId="4AEE5CF6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515A9" w14:textId="77777777" w:rsidR="009A7B53" w:rsidRDefault="009A7B53" w:rsidP="008B0818">
      <w:r>
        <w:separator/>
      </w:r>
    </w:p>
  </w:endnote>
  <w:endnote w:type="continuationSeparator" w:id="0">
    <w:p w14:paraId="20AE77E4" w14:textId="77777777" w:rsidR="009A7B53" w:rsidRDefault="009A7B53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7131A4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A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4DB23" w14:textId="77777777" w:rsidR="009A7B53" w:rsidRDefault="009A7B53" w:rsidP="008B0818">
      <w:r>
        <w:separator/>
      </w:r>
    </w:p>
  </w:footnote>
  <w:footnote w:type="continuationSeparator" w:id="0">
    <w:p w14:paraId="06EF9F17" w14:textId="77777777" w:rsidR="009A7B53" w:rsidRDefault="009A7B53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29270674">
    <w:abstractNumId w:val="11"/>
  </w:num>
  <w:num w:numId="2" w16cid:durableId="572197972">
    <w:abstractNumId w:val="12"/>
  </w:num>
  <w:num w:numId="3" w16cid:durableId="1503423540">
    <w:abstractNumId w:val="10"/>
  </w:num>
  <w:num w:numId="4" w16cid:durableId="1877082635">
    <w:abstractNumId w:val="9"/>
  </w:num>
  <w:num w:numId="5" w16cid:durableId="709838073">
    <w:abstractNumId w:val="7"/>
  </w:num>
  <w:num w:numId="6" w16cid:durableId="1059523405">
    <w:abstractNumId w:val="6"/>
  </w:num>
  <w:num w:numId="7" w16cid:durableId="1128627886">
    <w:abstractNumId w:val="5"/>
  </w:num>
  <w:num w:numId="8" w16cid:durableId="1475874149">
    <w:abstractNumId w:val="4"/>
  </w:num>
  <w:num w:numId="9" w16cid:durableId="1064984191">
    <w:abstractNumId w:val="8"/>
  </w:num>
  <w:num w:numId="10" w16cid:durableId="1254052213">
    <w:abstractNumId w:val="3"/>
  </w:num>
  <w:num w:numId="11" w16cid:durableId="1856918581">
    <w:abstractNumId w:val="2"/>
  </w:num>
  <w:num w:numId="12" w16cid:durableId="1996950075">
    <w:abstractNumId w:val="1"/>
  </w:num>
  <w:num w:numId="13" w16cid:durableId="2090812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4A3"/>
    <w:rsid w:val="00010291"/>
    <w:rsid w:val="00034346"/>
    <w:rsid w:val="000446B5"/>
    <w:rsid w:val="00087178"/>
    <w:rsid w:val="000A1901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3FB6"/>
    <w:rsid w:val="004F689B"/>
    <w:rsid w:val="00520565"/>
    <w:rsid w:val="005940E5"/>
    <w:rsid w:val="00597C04"/>
    <w:rsid w:val="005D2D39"/>
    <w:rsid w:val="006269ED"/>
    <w:rsid w:val="006570F7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24A3"/>
    <w:rsid w:val="00873417"/>
    <w:rsid w:val="00897FB4"/>
    <w:rsid w:val="008B0818"/>
    <w:rsid w:val="00902A42"/>
    <w:rsid w:val="00903297"/>
    <w:rsid w:val="009124DD"/>
    <w:rsid w:val="0094423C"/>
    <w:rsid w:val="009661D9"/>
    <w:rsid w:val="00971CAF"/>
    <w:rsid w:val="009A7B53"/>
    <w:rsid w:val="009C303A"/>
    <w:rsid w:val="00A12D60"/>
    <w:rsid w:val="00A95506"/>
    <w:rsid w:val="00AB123B"/>
    <w:rsid w:val="00B168F9"/>
    <w:rsid w:val="00B368A1"/>
    <w:rsid w:val="00B473E9"/>
    <w:rsid w:val="00B617C9"/>
    <w:rsid w:val="00B87D53"/>
    <w:rsid w:val="00B90655"/>
    <w:rsid w:val="00BD6DAD"/>
    <w:rsid w:val="00BE1D7E"/>
    <w:rsid w:val="00BF2A06"/>
    <w:rsid w:val="00C171BE"/>
    <w:rsid w:val="00C67FD5"/>
    <w:rsid w:val="00C93A32"/>
    <w:rsid w:val="00CE754C"/>
    <w:rsid w:val="00CF207A"/>
    <w:rsid w:val="00D529A9"/>
    <w:rsid w:val="00D63B4C"/>
    <w:rsid w:val="00DA2A4D"/>
    <w:rsid w:val="00DA3333"/>
    <w:rsid w:val="00DC1F2A"/>
    <w:rsid w:val="00E402F3"/>
    <w:rsid w:val="00E43EFE"/>
    <w:rsid w:val="00EC7835"/>
    <w:rsid w:val="00F0092F"/>
    <w:rsid w:val="00F12A85"/>
    <w:rsid w:val="00F15090"/>
    <w:rsid w:val="00F32264"/>
    <w:rsid w:val="00FE264A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6A14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NormalWeb">
    <w:name w:val="Normal (Web)"/>
    <w:basedOn w:val="Normal"/>
    <w:uiPriority w:val="99"/>
    <w:semiHidden/>
    <w:unhideWhenUsed/>
    <w:rsid w:val="008724A3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val="en-NZ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4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2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2web.zoom.us/w/83768283013?tk=_c93hfzjmTgZYHjcZHcQe3npmqQOpAWiqeNLuokF_Hg.DQMAAAATgPqPhRZOcDcyb2ljRFFrbTNVTEdCdG1BWXJnAAAAAAAAAAAAAAAAAAAAAAAAAAAAAA&amp;pwd=UVhpcDZCeTZRV3JaZkJpUUhkZXRMQT09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nneh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09600F5-C698-4B9A-8426-BC8BA6B8A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2023-04-30T21:06:00Z</dcterms:created>
  <dcterms:modified xsi:type="dcterms:W3CDTF">2023-04-30T21:06:00Z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